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2138" w:rsidRDefault="0069631F" w:rsidP="005509E4">
      <w:r>
        <w:t>Monday, May 2, 2022</w:t>
      </w:r>
    </w:p>
    <w:p w:rsidR="0069631F" w:rsidRDefault="0069631F" w:rsidP="005509E4"/>
    <w:p w:rsidR="0069631F" w:rsidRDefault="0069631F" w:rsidP="005509E4"/>
    <w:p w:rsidR="0069631F" w:rsidRDefault="0069631F" w:rsidP="005509E4">
      <w:r>
        <w:t>NAME</w:t>
      </w:r>
    </w:p>
    <w:p w:rsidR="0069631F" w:rsidRDefault="0069631F" w:rsidP="005509E4">
      <w:r>
        <w:t>ADDRESS</w:t>
      </w:r>
    </w:p>
    <w:p w:rsidR="0069631F" w:rsidRDefault="0069631F" w:rsidP="005509E4">
      <w:r>
        <w:t>CITY STATE ZIP</w:t>
      </w:r>
    </w:p>
    <w:p w:rsidR="0069631F" w:rsidRDefault="0069631F" w:rsidP="005509E4"/>
    <w:p w:rsidR="0069631F" w:rsidRDefault="0069631F" w:rsidP="005509E4">
      <w:r>
        <w:t xml:space="preserve">RE: </w:t>
      </w:r>
      <w:r>
        <w:tab/>
        <w:t>Jury Service</w:t>
      </w:r>
    </w:p>
    <w:p w:rsidR="0069631F" w:rsidRDefault="0069631F" w:rsidP="005509E4"/>
    <w:p w:rsidR="0069631F" w:rsidRDefault="0069631F" w:rsidP="005509E4">
      <w:r>
        <w:t>Dear;</w:t>
      </w:r>
    </w:p>
    <w:p w:rsidR="0069631F" w:rsidRDefault="0069631F" w:rsidP="005509E4"/>
    <w:p w:rsidR="0069631F" w:rsidRDefault="0069631F" w:rsidP="005509E4">
      <w:r>
        <w:t xml:space="preserve">On behalf of Judge </w:t>
      </w:r>
      <w:bookmarkStart w:id="0" w:name="_GoBack"/>
      <w:r>
        <w:t xml:space="preserve">Henry Rawson </w:t>
      </w:r>
      <w:bookmarkEnd w:id="0"/>
      <w:r>
        <w:t xml:space="preserve">and the Superior Court staff, I once again want to thank you for your jury service.  Your time and commitment are very much appreciated.  </w:t>
      </w:r>
    </w:p>
    <w:p w:rsidR="0069631F" w:rsidRDefault="0069631F" w:rsidP="005509E4"/>
    <w:p w:rsidR="0069631F" w:rsidRDefault="0069631F" w:rsidP="005509E4">
      <w:r>
        <w:t>Because of the nature of the case, we wanted to follow up with you and provide some additional information and resources, should you need it.</w:t>
      </w:r>
    </w:p>
    <w:p w:rsidR="0069631F" w:rsidRDefault="0069631F" w:rsidP="005509E4"/>
    <w:p w:rsidR="0069631F" w:rsidRDefault="0069631F" w:rsidP="005509E4">
      <w:r>
        <w:t xml:space="preserve">As jurors in this case, you were subjected to traumatic evidence and testimony.  Some of which was accompanied by evidentiary photos and/or videos.  </w:t>
      </w:r>
      <w:r w:rsidR="00927175">
        <w:t>Each day, as a</w:t>
      </w:r>
      <w:r>
        <w:t xml:space="preserve"> juror</w:t>
      </w:r>
      <w:r w:rsidR="00927175">
        <w:t xml:space="preserve"> you were</w:t>
      </w:r>
      <w:r>
        <w:t xml:space="preserve"> sent home after being exposed to such evidence and prohibited from discussing these matters until a verdict has been reached in the case and then released from these prohibitions.  This experience may result in secondary trauma.</w:t>
      </w:r>
    </w:p>
    <w:p w:rsidR="00927175" w:rsidRDefault="00927175" w:rsidP="005509E4"/>
    <w:p w:rsidR="00927175" w:rsidRDefault="00927175" w:rsidP="00927175">
      <w:r>
        <w:t xml:space="preserve">If you find yourself experiencing symptoms and think you may be experiencing Secondary Trauma, relating to your jury service, counseling can be a helpful and effective treatment.  Counseling services are available to you through Okanogan County.  </w:t>
      </w:r>
    </w:p>
    <w:p w:rsidR="00927175" w:rsidRDefault="00927175" w:rsidP="00927175"/>
    <w:p w:rsidR="00927175" w:rsidRDefault="00927175" w:rsidP="00927175">
      <w:r>
        <w:t xml:space="preserve">To look into these services, please contact:  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</w:t>
      </w:r>
    </w:p>
    <w:p w:rsidR="001A0B44" w:rsidRDefault="001A0B44" w:rsidP="00927175"/>
    <w:p w:rsidR="001A0B44" w:rsidRDefault="001A0B44" w:rsidP="00927175">
      <w:r>
        <w:t>If you have any questions, please feel free to contact myself or any other court staff.</w:t>
      </w:r>
    </w:p>
    <w:p w:rsidR="00927175" w:rsidRDefault="00927175" w:rsidP="00927175"/>
    <w:p w:rsidR="00927175" w:rsidRDefault="00927175" w:rsidP="00927175">
      <w:r>
        <w:t>Best regards;</w:t>
      </w:r>
    </w:p>
    <w:p w:rsidR="00927175" w:rsidRDefault="00927175" w:rsidP="00927175"/>
    <w:p w:rsidR="00927175" w:rsidRDefault="00927175" w:rsidP="00927175"/>
    <w:p w:rsidR="00927175" w:rsidRDefault="00927175" w:rsidP="00927175"/>
    <w:p w:rsidR="00927175" w:rsidRDefault="00927175" w:rsidP="00927175">
      <w:r>
        <w:t>Sandy Ervin</w:t>
      </w:r>
    </w:p>
    <w:p w:rsidR="00927175" w:rsidRDefault="00927175" w:rsidP="00927175">
      <w:r>
        <w:t>Jury Management Coordinator</w:t>
      </w:r>
    </w:p>
    <w:p w:rsidR="00927175" w:rsidRPr="005509E4" w:rsidRDefault="00927175" w:rsidP="00927175">
      <w:r>
        <w:t xml:space="preserve">Okanogan County </w:t>
      </w:r>
    </w:p>
    <w:sectPr w:rsidR="00927175" w:rsidRPr="005509E4" w:rsidSect="0000213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432" w:bottom="720" w:left="28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1E1" w:rsidRDefault="009401E1" w:rsidP="00B13F2B">
      <w:r>
        <w:separator/>
      </w:r>
    </w:p>
  </w:endnote>
  <w:endnote w:type="continuationSeparator" w:id="0">
    <w:p w:rsidR="009401E1" w:rsidRDefault="009401E1" w:rsidP="00B13F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26F7" w:rsidRDefault="009E26F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4024" w:rsidRDefault="00384024">
    <w:pPr>
      <w:pStyle w:val="Footer"/>
    </w:pPr>
    <w:r>
      <w:t xml:space="preserve">Page  </w:t>
    </w:r>
    <w:r>
      <w:fldChar w:fldCharType="begin"/>
    </w:r>
    <w:r>
      <w:instrText xml:space="preserve"> PAGE   \* MERGEFORMAT </w:instrText>
    </w:r>
    <w:r>
      <w:fldChar w:fldCharType="separate"/>
    </w:r>
    <w:r w:rsidR="000C339E">
      <w:rPr>
        <w:noProof/>
      </w:rPr>
      <w:t>2</w:t>
    </w:r>
    <w:r>
      <w:rPr>
        <w:noProof/>
      </w:rPr>
      <w:fldChar w:fldCharType="end"/>
    </w:r>
    <w:r>
      <w:rPr>
        <w:noProof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26F7" w:rsidRDefault="009E26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1E1" w:rsidRDefault="009401E1" w:rsidP="00B13F2B">
      <w:r>
        <w:separator/>
      </w:r>
    </w:p>
  </w:footnote>
  <w:footnote w:type="continuationSeparator" w:id="0">
    <w:p w:rsidR="009401E1" w:rsidRDefault="009401E1" w:rsidP="00B13F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26F7" w:rsidRDefault="009E26F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26F7" w:rsidRDefault="009E26F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4024" w:rsidRDefault="00384024" w:rsidP="007D66E2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7289F6D" wp14:editId="7C78EB04">
              <wp:simplePos x="0" y="0"/>
              <wp:positionH relativeFrom="column">
                <wp:posOffset>-790575</wp:posOffset>
              </wp:positionH>
              <wp:positionV relativeFrom="paragraph">
                <wp:posOffset>-219710</wp:posOffset>
              </wp:positionV>
              <wp:extent cx="5629275" cy="1266825"/>
              <wp:effectExtent l="0" t="0" r="9525" b="9525"/>
              <wp:wrapTopAndBottom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29275" cy="12668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84024" w:rsidRPr="00B13F2B" w:rsidRDefault="00384024" w:rsidP="007D66E2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 w:rsidRPr="00B13F2B">
                            <w:rPr>
                              <w:sz w:val="28"/>
                              <w:szCs w:val="28"/>
                            </w:rPr>
                            <w:t>Superior Court of the State of Washington</w:t>
                          </w:r>
                        </w:p>
                        <w:p w:rsidR="00384024" w:rsidRPr="00B13F2B" w:rsidRDefault="00384024" w:rsidP="007D66E2">
                          <w:pPr>
                            <w:jc w:val="center"/>
                          </w:pPr>
                          <w:r w:rsidRPr="00B13F2B">
                            <w:t>For Okanogan County</w:t>
                          </w:r>
                        </w:p>
                        <w:p w:rsidR="00384024" w:rsidRDefault="00384024" w:rsidP="007D66E2">
                          <w:pPr>
                            <w:jc w:val="center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66EBDF0C" wp14:editId="01D8B87D">
                                <wp:extent cx="619125" cy="657225"/>
                                <wp:effectExtent l="0" t="0" r="9525" b="9525"/>
                                <wp:docPr id="5" name="Picture 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seal_wa.gif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619125" cy="65722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289F6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62.25pt;margin-top:-17.3pt;width:443.25pt;height:9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" stroked="f">
              <v:textbox>
                <w:txbxContent>
                  <w:p w:rsidR="00384024" w:rsidRPr="00B13F2B" w:rsidRDefault="00384024" w:rsidP="007D66E2">
                    <w:pPr>
                      <w:jc w:val="center"/>
                      <w:rPr>
                        <w:sz w:val="28"/>
                        <w:szCs w:val="28"/>
                      </w:rPr>
                    </w:pPr>
                    <w:r w:rsidRPr="00B13F2B">
                      <w:rPr>
                        <w:sz w:val="28"/>
                        <w:szCs w:val="28"/>
                      </w:rPr>
                      <w:t>Superior Court of the State of Washington</w:t>
                    </w:r>
                  </w:p>
                  <w:p w:rsidR="00384024" w:rsidRPr="00B13F2B" w:rsidRDefault="00384024" w:rsidP="007D66E2">
                    <w:pPr>
                      <w:jc w:val="center"/>
                    </w:pPr>
                    <w:r w:rsidRPr="00B13F2B">
                      <w:t>For Okanogan County</w:t>
                    </w:r>
                  </w:p>
                  <w:p w:rsidR="00384024" w:rsidRDefault="00384024" w:rsidP="007D66E2">
                    <w:pPr>
                      <w:jc w:val="center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66EBDF0C" wp14:editId="01D8B87D">
                          <wp:extent cx="619125" cy="657225"/>
                          <wp:effectExtent l="0" t="0" r="9525" b="9525"/>
                          <wp:docPr id="5" name="Picture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seal_wa.gif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19125" cy="6572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topAndBottom"/>
            </v:shape>
          </w:pict>
        </mc:Fallback>
      </mc:AlternateContent>
    </w:r>
  </w:p>
  <w:p w:rsidR="00384024" w:rsidRDefault="00384024">
    <w:pPr>
      <w:pStyle w:val="Header"/>
    </w:pPr>
    <w:r>
      <w:rPr>
        <w:noProof/>
      </w:rPr>
      <w:drawing>
        <wp:anchor distT="0" distB="0" distL="114300" distR="114300" simplePos="0" relativeHeight="251662336" behindDoc="0" locked="0" layoutInCell="1" allowOverlap="1" wp14:anchorId="3B68E23F" wp14:editId="41BC6F5E">
          <wp:simplePos x="0" y="0"/>
          <wp:positionH relativeFrom="column">
            <wp:posOffset>-1362075</wp:posOffset>
          </wp:positionH>
          <wp:positionV relativeFrom="paragraph">
            <wp:posOffset>286385</wp:posOffset>
          </wp:positionV>
          <wp:extent cx="904875" cy="657225"/>
          <wp:effectExtent l="0" t="0" r="9525" b="952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4875" cy="657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0692827" wp14:editId="2D3629F9">
              <wp:simplePos x="0" y="0"/>
              <wp:positionH relativeFrom="column">
                <wp:posOffset>-1457325</wp:posOffset>
              </wp:positionH>
              <wp:positionV relativeFrom="paragraph">
                <wp:posOffset>153035</wp:posOffset>
              </wp:positionV>
              <wp:extent cx="1216025" cy="8997315"/>
              <wp:effectExtent l="0" t="0" r="3175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6025" cy="89973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84024" w:rsidRDefault="00384024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</w:pPr>
                        </w:p>
                        <w:p w:rsidR="00384024" w:rsidRDefault="00384024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</w:p>
                        <w:p w:rsidR="00384024" w:rsidRDefault="00384024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</w:p>
                        <w:p w:rsidR="00384024" w:rsidRDefault="00384024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</w:p>
                        <w:p w:rsidR="00384024" w:rsidRDefault="00384024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</w:p>
                        <w:p w:rsidR="009E26F7" w:rsidRDefault="009E26F7" w:rsidP="009E26F7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Henry Rawson</w:t>
                          </w:r>
                        </w:p>
                        <w:p w:rsidR="009E26F7" w:rsidRDefault="009E26F7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</w:p>
                        <w:p w:rsidR="009E26F7" w:rsidRDefault="009E26F7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Henry Rawson</w:t>
                          </w:r>
                        </w:p>
                        <w:p w:rsidR="00384024" w:rsidRDefault="00637059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Judge</w:t>
                          </w:r>
                        </w:p>
                        <w:p w:rsidR="00BD6823" w:rsidRDefault="00BD6823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</w:p>
                        <w:p w:rsidR="00BD6823" w:rsidRDefault="009E26F7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Robert W. Grim</w:t>
                          </w:r>
                        </w:p>
                        <w:p w:rsidR="00BD6823" w:rsidRDefault="00BD6823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Judge</w:t>
                          </w:r>
                        </w:p>
                        <w:p w:rsidR="00BD6823" w:rsidRDefault="00BD6823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</w:p>
                        <w:p w:rsidR="00C50379" w:rsidRPr="00B13F2B" w:rsidRDefault="00C50379" w:rsidP="006D1A6F">
                          <w:pPr>
                            <w:pBdr>
                              <w:right w:val="single" w:sz="4" w:space="4" w:color="auto"/>
                            </w:pBdr>
                            <w:rPr>
                              <w:sz w:val="16"/>
                              <w:szCs w:val="16"/>
                            </w:rPr>
                          </w:pPr>
                          <w:r w:rsidRPr="00C50379">
                            <w:rPr>
                              <w:bCs/>
                              <w:iCs/>
                              <w:sz w:val="16"/>
                              <w:szCs w:val="16"/>
                            </w:rPr>
                            <w:t>Dennis Rabidou</w:t>
                          </w:r>
                        </w:p>
                        <w:p w:rsidR="00C50379" w:rsidRPr="00C50379" w:rsidRDefault="00C50379" w:rsidP="006D1A6F">
                          <w:pPr>
                            <w:pBdr>
                              <w:right w:val="single" w:sz="4" w:space="4" w:color="auto"/>
                            </w:pBdr>
                            <w:rPr>
                              <w:sz w:val="16"/>
                              <w:szCs w:val="16"/>
                            </w:rPr>
                          </w:pPr>
                          <w:r w:rsidRPr="00C50379">
                            <w:rPr>
                              <w:sz w:val="16"/>
                              <w:szCs w:val="16"/>
                            </w:rPr>
                            <w:t>Superior Court Administrator</w:t>
                          </w:r>
                        </w:p>
                        <w:p w:rsidR="00C50379" w:rsidRPr="00C50379" w:rsidRDefault="00C50379" w:rsidP="006D1A6F">
                          <w:pPr>
                            <w:pBdr>
                              <w:right w:val="single" w:sz="4" w:space="4" w:color="auto"/>
                            </w:pBdr>
                            <w:rPr>
                              <w:sz w:val="16"/>
                              <w:szCs w:val="16"/>
                            </w:rPr>
                          </w:pPr>
                          <w:r w:rsidRPr="00C50379">
                            <w:rPr>
                              <w:sz w:val="16"/>
                              <w:szCs w:val="16"/>
                            </w:rPr>
                            <w:t>Juvenile Services Director</w:t>
                          </w:r>
                        </w:p>
                        <w:p w:rsidR="00384024" w:rsidRPr="00B13F2B" w:rsidRDefault="00384024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</w:p>
                        <w:p w:rsidR="00384024" w:rsidRPr="00B13F2B" w:rsidRDefault="00384024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  <w:r w:rsidRPr="00B13F2B">
                            <w:rPr>
                              <w:sz w:val="16"/>
                              <w:szCs w:val="16"/>
                            </w:rPr>
                            <w:t>Mary Horner</w:t>
                          </w:r>
                        </w:p>
                        <w:p w:rsidR="00F928E0" w:rsidRDefault="00F928E0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Judicial Assistant/</w:t>
                          </w:r>
                        </w:p>
                        <w:p w:rsidR="00F928E0" w:rsidRDefault="00F928E0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Bailiff</w:t>
                          </w:r>
                        </w:p>
                        <w:p w:rsidR="00427505" w:rsidRDefault="00427505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509.422.7130</w:t>
                          </w:r>
                        </w:p>
                        <w:p w:rsidR="00F928E0" w:rsidRDefault="00F928E0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</w:p>
                        <w:p w:rsidR="000A7DE7" w:rsidRDefault="000A7DE7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Programmer/Scheduler</w:t>
                          </w:r>
                        </w:p>
                        <w:p w:rsidR="00F928E0" w:rsidRDefault="00F928E0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Judicial Assistant</w:t>
                          </w:r>
                        </w:p>
                        <w:p w:rsidR="00F928E0" w:rsidRPr="00B13F2B" w:rsidRDefault="00F928E0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509.422.7</w:t>
                          </w:r>
                          <w:r w:rsidR="00B451CA">
                            <w:rPr>
                              <w:sz w:val="16"/>
                              <w:szCs w:val="16"/>
                            </w:rPr>
                            <w:t>093</w:t>
                          </w:r>
                        </w:p>
                        <w:p w:rsidR="00384024" w:rsidRPr="00B13F2B" w:rsidRDefault="00384024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</w:p>
                        <w:p w:rsidR="00F928E0" w:rsidRPr="00B13F2B" w:rsidRDefault="00F928E0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Yadi Godina</w:t>
                          </w:r>
                        </w:p>
                        <w:p w:rsidR="00384024" w:rsidRDefault="00384024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  <w:r w:rsidRPr="00B13F2B">
                            <w:rPr>
                              <w:sz w:val="16"/>
                              <w:szCs w:val="16"/>
                            </w:rPr>
                            <w:t>Family Law Facilitator</w:t>
                          </w:r>
                          <w:r w:rsidR="00F928E0">
                            <w:rPr>
                              <w:sz w:val="16"/>
                              <w:szCs w:val="16"/>
                            </w:rPr>
                            <w:t>/</w:t>
                          </w:r>
                        </w:p>
                        <w:p w:rsidR="00F928E0" w:rsidRDefault="00F928E0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Judicial Assistant</w:t>
                          </w:r>
                        </w:p>
                        <w:p w:rsidR="00427505" w:rsidRPr="00B13F2B" w:rsidRDefault="00427505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509.422.7132</w:t>
                          </w:r>
                        </w:p>
                        <w:p w:rsidR="00384024" w:rsidRPr="00B13F2B" w:rsidRDefault="00384024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</w:p>
                        <w:p w:rsidR="00384024" w:rsidRPr="00B13F2B" w:rsidRDefault="00384024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  <w:r w:rsidRPr="00B13F2B">
                            <w:rPr>
                              <w:sz w:val="16"/>
                              <w:szCs w:val="16"/>
                            </w:rPr>
                            <w:t>Raul Martinez</w:t>
                          </w:r>
                        </w:p>
                        <w:p w:rsidR="00384024" w:rsidRDefault="00384024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  <w:r w:rsidRPr="00B13F2B">
                            <w:rPr>
                              <w:sz w:val="16"/>
                              <w:szCs w:val="16"/>
                            </w:rPr>
                            <w:t>Interpreter</w:t>
                          </w:r>
                        </w:p>
                        <w:p w:rsidR="00427505" w:rsidRDefault="00427505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509.422.7198</w:t>
                          </w:r>
                        </w:p>
                        <w:p w:rsidR="006A123B" w:rsidRDefault="006A123B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</w:p>
                        <w:p w:rsidR="006A123B" w:rsidRDefault="006A123B" w:rsidP="006A123B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 xml:space="preserve">Sandy Ervin </w:t>
                          </w:r>
                        </w:p>
                        <w:p w:rsidR="006A123B" w:rsidRDefault="006A123B" w:rsidP="006A123B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Jury Management Coordinator</w:t>
                          </w:r>
                        </w:p>
                        <w:p w:rsidR="006A123B" w:rsidRDefault="006A123B" w:rsidP="006A123B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509.422.7376</w:t>
                          </w:r>
                        </w:p>
                        <w:p w:rsidR="00384024" w:rsidRPr="00B13F2B" w:rsidRDefault="00384024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</w:p>
                        <w:p w:rsidR="00384024" w:rsidRPr="00B13F2B" w:rsidRDefault="00384024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  <w:r w:rsidRPr="00B13F2B">
                            <w:rPr>
                              <w:sz w:val="16"/>
                              <w:szCs w:val="16"/>
                            </w:rPr>
                            <w:t>149 3</w:t>
                          </w:r>
                          <w:r w:rsidRPr="00B13F2B">
                            <w:rPr>
                              <w:sz w:val="16"/>
                              <w:szCs w:val="16"/>
                              <w:vertAlign w:val="superscript"/>
                            </w:rPr>
                            <w:t>rd</w:t>
                          </w:r>
                          <w:r w:rsidRPr="00B13F2B">
                            <w:rPr>
                              <w:sz w:val="16"/>
                              <w:szCs w:val="16"/>
                            </w:rPr>
                            <w:t xml:space="preserve"> N.</w:t>
                          </w:r>
                        </w:p>
                        <w:p w:rsidR="00384024" w:rsidRPr="00B13F2B" w:rsidRDefault="00384024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  <w:r w:rsidRPr="00B13F2B">
                            <w:rPr>
                              <w:sz w:val="16"/>
                              <w:szCs w:val="16"/>
                            </w:rPr>
                            <w:t>PO Box 112</w:t>
                          </w:r>
                        </w:p>
                        <w:p w:rsidR="00384024" w:rsidRPr="00B13F2B" w:rsidRDefault="00384024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  <w:r w:rsidRPr="00B13F2B">
                            <w:rPr>
                              <w:sz w:val="16"/>
                              <w:szCs w:val="16"/>
                            </w:rPr>
                            <w:t>Okanogan, WA  98840</w:t>
                          </w:r>
                        </w:p>
                        <w:p w:rsidR="00384024" w:rsidRPr="00B13F2B" w:rsidRDefault="00384024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  <w:r w:rsidRPr="00B13F2B">
                            <w:rPr>
                              <w:sz w:val="16"/>
                              <w:szCs w:val="16"/>
                            </w:rPr>
                            <w:t>Phone:  (509)422-7130</w:t>
                          </w:r>
                        </w:p>
                        <w:p w:rsidR="00384024" w:rsidRPr="00B13F2B" w:rsidRDefault="00384024" w:rsidP="00592025">
                          <w:pPr>
                            <w:pBdr>
                              <w:right w:val="single" w:sz="4" w:space="4" w:color="auto"/>
                            </w:pBdr>
                            <w:tabs>
                              <w:tab w:val="left" w:pos="1170"/>
                            </w:tabs>
                            <w:rPr>
                              <w:sz w:val="16"/>
                              <w:szCs w:val="16"/>
                            </w:rPr>
                          </w:pPr>
                          <w:r w:rsidRPr="00B13F2B">
                            <w:rPr>
                              <w:sz w:val="16"/>
                              <w:szCs w:val="16"/>
                            </w:rPr>
                            <w:t>Fax:  (509)422-7133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0692827" id="_x0000_s1027" type="#_x0000_t202" style="position:absolute;margin-left:-114.75pt;margin-top:12.05pt;width:95.75pt;height:708.4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" stroked="f">
              <v:textbox>
                <w:txbxContent>
                  <w:p w:rsidR="00384024" w:rsidRDefault="00384024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</w:pPr>
                  </w:p>
                  <w:p w:rsidR="00384024" w:rsidRDefault="00384024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</w:p>
                  <w:p w:rsidR="00384024" w:rsidRDefault="00384024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</w:p>
                  <w:p w:rsidR="00384024" w:rsidRDefault="00384024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</w:p>
                  <w:p w:rsidR="00384024" w:rsidRDefault="00384024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</w:p>
                  <w:p w:rsidR="009E26F7" w:rsidRDefault="009E26F7" w:rsidP="009E26F7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Henry Rawson</w:t>
                    </w:r>
                  </w:p>
                  <w:p w:rsidR="009E26F7" w:rsidRDefault="009E26F7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</w:p>
                  <w:p w:rsidR="009E26F7" w:rsidRDefault="009E26F7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Henry Rawson</w:t>
                    </w:r>
                  </w:p>
                  <w:p w:rsidR="00384024" w:rsidRDefault="00637059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Judge</w:t>
                    </w:r>
                  </w:p>
                  <w:p w:rsidR="00BD6823" w:rsidRDefault="00BD6823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</w:p>
                  <w:p w:rsidR="00BD6823" w:rsidRDefault="009E26F7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Robert W. Grim</w:t>
                    </w:r>
                  </w:p>
                  <w:p w:rsidR="00BD6823" w:rsidRDefault="00BD6823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Judge</w:t>
                    </w:r>
                  </w:p>
                  <w:p w:rsidR="00BD6823" w:rsidRDefault="00BD6823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</w:p>
                  <w:p w:rsidR="00C50379" w:rsidRPr="00B13F2B" w:rsidRDefault="00C50379" w:rsidP="006D1A6F">
                    <w:pPr>
                      <w:pBdr>
                        <w:right w:val="single" w:sz="4" w:space="4" w:color="auto"/>
                      </w:pBdr>
                      <w:rPr>
                        <w:sz w:val="16"/>
                        <w:szCs w:val="16"/>
                      </w:rPr>
                    </w:pPr>
                    <w:r w:rsidRPr="00C50379">
                      <w:rPr>
                        <w:bCs/>
                        <w:iCs/>
                        <w:sz w:val="16"/>
                        <w:szCs w:val="16"/>
                      </w:rPr>
                      <w:t>Dennis Rabidou</w:t>
                    </w:r>
                  </w:p>
                  <w:p w:rsidR="00C50379" w:rsidRPr="00C50379" w:rsidRDefault="00C50379" w:rsidP="006D1A6F">
                    <w:pPr>
                      <w:pBdr>
                        <w:right w:val="single" w:sz="4" w:space="4" w:color="auto"/>
                      </w:pBdr>
                      <w:rPr>
                        <w:sz w:val="16"/>
                        <w:szCs w:val="16"/>
                      </w:rPr>
                    </w:pPr>
                    <w:r w:rsidRPr="00C50379">
                      <w:rPr>
                        <w:sz w:val="16"/>
                        <w:szCs w:val="16"/>
                      </w:rPr>
                      <w:t>Superior Court Administrator</w:t>
                    </w:r>
                  </w:p>
                  <w:p w:rsidR="00C50379" w:rsidRPr="00C50379" w:rsidRDefault="00C50379" w:rsidP="006D1A6F">
                    <w:pPr>
                      <w:pBdr>
                        <w:right w:val="single" w:sz="4" w:space="4" w:color="auto"/>
                      </w:pBdr>
                      <w:rPr>
                        <w:sz w:val="16"/>
                        <w:szCs w:val="16"/>
                      </w:rPr>
                    </w:pPr>
                    <w:r w:rsidRPr="00C50379">
                      <w:rPr>
                        <w:sz w:val="16"/>
                        <w:szCs w:val="16"/>
                      </w:rPr>
                      <w:t>Juvenile Services Director</w:t>
                    </w:r>
                  </w:p>
                  <w:p w:rsidR="00384024" w:rsidRPr="00B13F2B" w:rsidRDefault="00384024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</w:p>
                  <w:p w:rsidR="00384024" w:rsidRPr="00B13F2B" w:rsidRDefault="00384024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  <w:r w:rsidRPr="00B13F2B">
                      <w:rPr>
                        <w:sz w:val="16"/>
                        <w:szCs w:val="16"/>
                      </w:rPr>
                      <w:t>Mary Horner</w:t>
                    </w:r>
                  </w:p>
                  <w:p w:rsidR="00F928E0" w:rsidRDefault="00F928E0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Judicial Assistant/</w:t>
                    </w:r>
                  </w:p>
                  <w:p w:rsidR="00F928E0" w:rsidRDefault="00F928E0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Bailiff</w:t>
                    </w:r>
                  </w:p>
                  <w:p w:rsidR="00427505" w:rsidRDefault="00427505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509.422.7130</w:t>
                    </w:r>
                  </w:p>
                  <w:p w:rsidR="00F928E0" w:rsidRDefault="00F928E0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</w:p>
                  <w:p w:rsidR="000A7DE7" w:rsidRDefault="000A7DE7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Programmer/Scheduler</w:t>
                    </w:r>
                  </w:p>
                  <w:p w:rsidR="00F928E0" w:rsidRDefault="00F928E0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Judicial Assistant</w:t>
                    </w:r>
                  </w:p>
                  <w:p w:rsidR="00F928E0" w:rsidRPr="00B13F2B" w:rsidRDefault="00F928E0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509.422.7</w:t>
                    </w:r>
                    <w:r w:rsidR="00B451CA">
                      <w:rPr>
                        <w:sz w:val="16"/>
                        <w:szCs w:val="16"/>
                      </w:rPr>
                      <w:t>093</w:t>
                    </w:r>
                  </w:p>
                  <w:p w:rsidR="00384024" w:rsidRPr="00B13F2B" w:rsidRDefault="00384024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</w:p>
                  <w:p w:rsidR="00F928E0" w:rsidRPr="00B13F2B" w:rsidRDefault="00F928E0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Yadi Godina</w:t>
                    </w:r>
                  </w:p>
                  <w:p w:rsidR="00384024" w:rsidRDefault="00384024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  <w:r w:rsidRPr="00B13F2B">
                      <w:rPr>
                        <w:sz w:val="16"/>
                        <w:szCs w:val="16"/>
                      </w:rPr>
                      <w:t>Family Law Facilitator</w:t>
                    </w:r>
                    <w:r w:rsidR="00F928E0">
                      <w:rPr>
                        <w:sz w:val="16"/>
                        <w:szCs w:val="16"/>
                      </w:rPr>
                      <w:t>/</w:t>
                    </w:r>
                  </w:p>
                  <w:p w:rsidR="00F928E0" w:rsidRDefault="00F928E0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Judicial Assistant</w:t>
                    </w:r>
                  </w:p>
                  <w:p w:rsidR="00427505" w:rsidRPr="00B13F2B" w:rsidRDefault="00427505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509.422.7132</w:t>
                    </w:r>
                  </w:p>
                  <w:p w:rsidR="00384024" w:rsidRPr="00B13F2B" w:rsidRDefault="00384024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</w:p>
                  <w:p w:rsidR="00384024" w:rsidRPr="00B13F2B" w:rsidRDefault="00384024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  <w:r w:rsidRPr="00B13F2B">
                      <w:rPr>
                        <w:sz w:val="16"/>
                        <w:szCs w:val="16"/>
                      </w:rPr>
                      <w:t>Raul Martinez</w:t>
                    </w:r>
                  </w:p>
                  <w:p w:rsidR="00384024" w:rsidRDefault="00384024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  <w:r w:rsidRPr="00B13F2B">
                      <w:rPr>
                        <w:sz w:val="16"/>
                        <w:szCs w:val="16"/>
                      </w:rPr>
                      <w:t>Interpreter</w:t>
                    </w:r>
                  </w:p>
                  <w:p w:rsidR="00427505" w:rsidRDefault="00427505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509.422.7198</w:t>
                    </w:r>
                  </w:p>
                  <w:p w:rsidR="006A123B" w:rsidRDefault="006A123B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</w:p>
                  <w:p w:rsidR="006A123B" w:rsidRDefault="006A123B" w:rsidP="006A123B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 xml:space="preserve">Sandy Ervin </w:t>
                    </w:r>
                  </w:p>
                  <w:p w:rsidR="006A123B" w:rsidRDefault="006A123B" w:rsidP="006A123B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Jury Management Coordinator</w:t>
                    </w:r>
                  </w:p>
                  <w:p w:rsidR="006A123B" w:rsidRDefault="006A123B" w:rsidP="006A123B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509.422.7376</w:t>
                    </w:r>
                  </w:p>
                  <w:p w:rsidR="00384024" w:rsidRPr="00B13F2B" w:rsidRDefault="00384024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</w:p>
                  <w:p w:rsidR="00384024" w:rsidRPr="00B13F2B" w:rsidRDefault="00384024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  <w:r w:rsidRPr="00B13F2B">
                      <w:rPr>
                        <w:sz w:val="16"/>
                        <w:szCs w:val="16"/>
                      </w:rPr>
                      <w:t>149 3</w:t>
                    </w:r>
                    <w:r w:rsidRPr="00B13F2B">
                      <w:rPr>
                        <w:sz w:val="16"/>
                        <w:szCs w:val="16"/>
                        <w:vertAlign w:val="superscript"/>
                      </w:rPr>
                      <w:t>rd</w:t>
                    </w:r>
                    <w:r w:rsidRPr="00B13F2B">
                      <w:rPr>
                        <w:sz w:val="16"/>
                        <w:szCs w:val="16"/>
                      </w:rPr>
                      <w:t xml:space="preserve"> N.</w:t>
                    </w:r>
                  </w:p>
                  <w:p w:rsidR="00384024" w:rsidRPr="00B13F2B" w:rsidRDefault="00384024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  <w:r w:rsidRPr="00B13F2B">
                      <w:rPr>
                        <w:sz w:val="16"/>
                        <w:szCs w:val="16"/>
                      </w:rPr>
                      <w:t>PO Box 112</w:t>
                    </w:r>
                  </w:p>
                  <w:p w:rsidR="00384024" w:rsidRPr="00B13F2B" w:rsidRDefault="00384024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  <w:r w:rsidRPr="00B13F2B">
                      <w:rPr>
                        <w:sz w:val="16"/>
                        <w:szCs w:val="16"/>
                      </w:rPr>
                      <w:t>Okanogan, WA  98840</w:t>
                    </w:r>
                  </w:p>
                  <w:p w:rsidR="00384024" w:rsidRPr="00B13F2B" w:rsidRDefault="00384024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  <w:r w:rsidRPr="00B13F2B">
                      <w:rPr>
                        <w:sz w:val="16"/>
                        <w:szCs w:val="16"/>
                      </w:rPr>
                      <w:t>Phone:  (509)422-7130</w:t>
                    </w:r>
                  </w:p>
                  <w:p w:rsidR="00384024" w:rsidRPr="00B13F2B" w:rsidRDefault="00384024" w:rsidP="00592025">
                    <w:pPr>
                      <w:pBdr>
                        <w:right w:val="single" w:sz="4" w:space="4" w:color="auto"/>
                      </w:pBdr>
                      <w:tabs>
                        <w:tab w:val="left" w:pos="1170"/>
                      </w:tabs>
                      <w:rPr>
                        <w:sz w:val="16"/>
                        <w:szCs w:val="16"/>
                      </w:rPr>
                    </w:pPr>
                    <w:r w:rsidRPr="00B13F2B">
                      <w:rPr>
                        <w:sz w:val="16"/>
                        <w:szCs w:val="16"/>
                      </w:rPr>
                      <w:t>Fax:  (509)422-7133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021DBE"/>
    <w:multiLevelType w:val="hybridMultilevel"/>
    <w:tmpl w:val="6E24ED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0E742CB"/>
    <w:multiLevelType w:val="hybridMultilevel"/>
    <w:tmpl w:val="4B66F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6D3C"/>
    <w:rsid w:val="00002138"/>
    <w:rsid w:val="00012C02"/>
    <w:rsid w:val="00024A87"/>
    <w:rsid w:val="00044315"/>
    <w:rsid w:val="00045236"/>
    <w:rsid w:val="000A7DE7"/>
    <w:rsid w:val="000B266A"/>
    <w:rsid w:val="000C339E"/>
    <w:rsid w:val="000C650B"/>
    <w:rsid w:val="000D2B8E"/>
    <w:rsid w:val="000E4C1D"/>
    <w:rsid w:val="00113890"/>
    <w:rsid w:val="00141BC8"/>
    <w:rsid w:val="00161B58"/>
    <w:rsid w:val="001A0B44"/>
    <w:rsid w:val="001A3754"/>
    <w:rsid w:val="00203A4D"/>
    <w:rsid w:val="00226509"/>
    <w:rsid w:val="002F6ED3"/>
    <w:rsid w:val="003048E3"/>
    <w:rsid w:val="00363F66"/>
    <w:rsid w:val="0037358D"/>
    <w:rsid w:val="00381EA4"/>
    <w:rsid w:val="00384024"/>
    <w:rsid w:val="003A1AD0"/>
    <w:rsid w:val="00427505"/>
    <w:rsid w:val="0046261E"/>
    <w:rsid w:val="004E2447"/>
    <w:rsid w:val="0050328A"/>
    <w:rsid w:val="005509E4"/>
    <w:rsid w:val="00560957"/>
    <w:rsid w:val="00570976"/>
    <w:rsid w:val="00592025"/>
    <w:rsid w:val="005A3C86"/>
    <w:rsid w:val="005A7547"/>
    <w:rsid w:val="005E11F2"/>
    <w:rsid w:val="005F2B93"/>
    <w:rsid w:val="00604B03"/>
    <w:rsid w:val="00610080"/>
    <w:rsid w:val="00637059"/>
    <w:rsid w:val="00685F4D"/>
    <w:rsid w:val="0069631F"/>
    <w:rsid w:val="006A123B"/>
    <w:rsid w:val="006C7B83"/>
    <w:rsid w:val="006D12DC"/>
    <w:rsid w:val="006D1A6F"/>
    <w:rsid w:val="006F471D"/>
    <w:rsid w:val="00703D15"/>
    <w:rsid w:val="00732533"/>
    <w:rsid w:val="00764540"/>
    <w:rsid w:val="0079480D"/>
    <w:rsid w:val="007D66E2"/>
    <w:rsid w:val="007E5D40"/>
    <w:rsid w:val="00823658"/>
    <w:rsid w:val="00857CDF"/>
    <w:rsid w:val="00875721"/>
    <w:rsid w:val="00896527"/>
    <w:rsid w:val="008B397E"/>
    <w:rsid w:val="009162DF"/>
    <w:rsid w:val="00927175"/>
    <w:rsid w:val="009401E1"/>
    <w:rsid w:val="00951730"/>
    <w:rsid w:val="00982BA0"/>
    <w:rsid w:val="009E26F7"/>
    <w:rsid w:val="00A743AD"/>
    <w:rsid w:val="00A914B0"/>
    <w:rsid w:val="00A93E86"/>
    <w:rsid w:val="00AC6211"/>
    <w:rsid w:val="00B13F2B"/>
    <w:rsid w:val="00B25EDA"/>
    <w:rsid w:val="00B306B2"/>
    <w:rsid w:val="00B451CA"/>
    <w:rsid w:val="00B91341"/>
    <w:rsid w:val="00B9193D"/>
    <w:rsid w:val="00B9427D"/>
    <w:rsid w:val="00BD3CA9"/>
    <w:rsid w:val="00BD6823"/>
    <w:rsid w:val="00BE3EFD"/>
    <w:rsid w:val="00C50379"/>
    <w:rsid w:val="00C56447"/>
    <w:rsid w:val="00C8224A"/>
    <w:rsid w:val="00C90DEF"/>
    <w:rsid w:val="00CD79F2"/>
    <w:rsid w:val="00CE3765"/>
    <w:rsid w:val="00D23205"/>
    <w:rsid w:val="00D3139A"/>
    <w:rsid w:val="00D324B7"/>
    <w:rsid w:val="00D72954"/>
    <w:rsid w:val="00D87D04"/>
    <w:rsid w:val="00F66D3C"/>
    <w:rsid w:val="00F77EFB"/>
    <w:rsid w:val="00F928E0"/>
    <w:rsid w:val="00FA74C6"/>
    <w:rsid w:val="00FB7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469D6943-2FDB-47FB-B9E8-896E7A95E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840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13F2B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3F2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B13F2B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B13F2B"/>
  </w:style>
  <w:style w:type="paragraph" w:styleId="Footer">
    <w:name w:val="footer"/>
    <w:basedOn w:val="Normal"/>
    <w:link w:val="FooterChar"/>
    <w:uiPriority w:val="99"/>
    <w:unhideWhenUsed/>
    <w:rsid w:val="00B13F2B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B13F2B"/>
  </w:style>
  <w:style w:type="character" w:styleId="PlaceholderText">
    <w:name w:val="Placeholder Text"/>
    <w:basedOn w:val="DefaultParagraphFont"/>
    <w:uiPriority w:val="99"/>
    <w:semiHidden/>
    <w:rsid w:val="00113890"/>
    <w:rPr>
      <w:color w:val="808080"/>
    </w:rPr>
  </w:style>
  <w:style w:type="character" w:styleId="PageNumber">
    <w:name w:val="page number"/>
    <w:basedOn w:val="DefaultParagraphFont"/>
    <w:rsid w:val="00384024"/>
  </w:style>
  <w:style w:type="character" w:styleId="Hyperlink">
    <w:name w:val="Hyperlink"/>
    <w:basedOn w:val="DefaultParagraphFont"/>
    <w:uiPriority w:val="99"/>
    <w:unhideWhenUsed/>
    <w:rsid w:val="00C90DE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743AD"/>
    <w:pPr>
      <w:ind w:left="720"/>
      <w:contextualSpacing/>
    </w:pPr>
  </w:style>
  <w:style w:type="table" w:styleId="TableGrid">
    <w:name w:val="Table Grid"/>
    <w:basedOn w:val="TableNormal"/>
    <w:uiPriority w:val="59"/>
    <w:rsid w:val="000021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70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6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9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horner\AppData\Local\Microsoft\Windows\Temporary%20Internet%20Files\Content.Outlook\JRCTX1WA\SC%20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5F4962-7772-4FDB-BE87-DFFA562CCA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SC Letterhead.dotx</Template>
  <TotalTime>0</TotalTime>
  <Pages>1</Pages>
  <Words>194</Words>
  <Characters>1111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Okanogan County</Company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Horner</dc:creator>
  <cp:lastModifiedBy>Dennis Rabidou</cp:lastModifiedBy>
  <cp:revision>2</cp:revision>
  <cp:lastPrinted>2016-06-10T21:41:00Z</cp:lastPrinted>
  <dcterms:created xsi:type="dcterms:W3CDTF">2023-03-01T10:50:00Z</dcterms:created>
  <dcterms:modified xsi:type="dcterms:W3CDTF">2023-03-01T10:50:00Z</dcterms:modified>
</cp:coreProperties>
</file>